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FA1061" w14:textId="6D3F2A7A" w:rsidR="00AC77FD" w:rsidRPr="00CC73B5" w:rsidRDefault="004E66AA" w:rsidP="00227900">
      <w:bookmarkStart w:id="0" w:name="_GoBack"/>
      <w:bookmarkEnd w:id="0"/>
      <w:r w:rsidRPr="006316C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2A9CDAB" wp14:editId="3D43EFF9">
                <wp:simplePos x="0" y="0"/>
                <wp:positionH relativeFrom="column">
                  <wp:posOffset>0</wp:posOffset>
                </wp:positionH>
                <wp:positionV relativeFrom="page">
                  <wp:posOffset>1262418</wp:posOffset>
                </wp:positionV>
                <wp:extent cx="4483290" cy="1496060"/>
                <wp:effectExtent l="0" t="0" r="12700" b="889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290" cy="149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1E5A" w14:textId="77777777" w:rsidR="00D2770B" w:rsidRPr="00D2770B" w:rsidRDefault="00D2770B" w:rsidP="00D2770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D2770B"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CSAIL START-UP SEMINAR SERIES</w:t>
                            </w:r>
                          </w:p>
                          <w:p w14:paraId="7FA5E3F2" w14:textId="77777777" w:rsidR="007A3EC0" w:rsidRPr="003C724D" w:rsidRDefault="007A3EC0" w:rsidP="00D2770B">
                            <w:pPr>
                              <w:spacing w:after="0" w:line="240" w:lineRule="auto"/>
                              <w:rPr>
                                <w:sz w:val="18"/>
                                <w:szCs w:val="42"/>
                              </w:rPr>
                            </w:pPr>
                          </w:p>
                          <w:p w14:paraId="2A7FE8E6" w14:textId="77777777" w:rsidR="00D2770B" w:rsidRPr="00E80C20" w:rsidRDefault="00D2770B" w:rsidP="003C724D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197" w:lineRule="auto"/>
                              <w:textAlignment w:val="center"/>
                              <w:rPr>
                                <w:rFonts w:cs="CSAIL Ebony Lt"/>
                                <w:color w:val="B94700"/>
                                <w:sz w:val="78"/>
                                <w:szCs w:val="78"/>
                              </w:rPr>
                            </w:pPr>
                            <w:r w:rsidRPr="00E80C20">
                              <w:rPr>
                                <w:rFonts w:cs="CSAIL Ebony Lt"/>
                                <w:color w:val="B94700"/>
                                <w:sz w:val="78"/>
                                <w:szCs w:val="78"/>
                              </w:rPr>
                              <w:t xml:space="preserve">A Hitchhiker’s Guide </w:t>
                            </w:r>
                          </w:p>
                          <w:p w14:paraId="24583D30" w14:textId="081678A7" w:rsidR="00147BA1" w:rsidRPr="00E80C20" w:rsidRDefault="00D2770B" w:rsidP="003C724D">
                            <w:pPr>
                              <w:spacing w:line="197" w:lineRule="auto"/>
                              <w:rPr>
                                <w:color w:val="B94700"/>
                                <w:sz w:val="24"/>
                                <w:szCs w:val="42"/>
                              </w:rPr>
                            </w:pPr>
                            <w:r w:rsidRPr="00E80C20">
                              <w:rPr>
                                <w:rFonts w:cs="CSAIL Ebony Lt"/>
                                <w:color w:val="B94700"/>
                                <w:sz w:val="78"/>
                                <w:szCs w:val="78"/>
                              </w:rPr>
                              <w:t>to Software Patents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9CDA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99.4pt;width:353pt;height:117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" filled="f" stroked="f">
                <v:textbox inset="0,0,0,0">
                  <w:txbxContent>
                    <w:p w14:paraId="1CBC1E5A" w14:textId="77777777" w:rsidR="00D2770B" w:rsidRPr="00D2770B" w:rsidRDefault="00D2770B" w:rsidP="00D2770B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pacing w:val="2"/>
                          <w:sz w:val="24"/>
                          <w:szCs w:val="24"/>
                        </w:rPr>
                      </w:pPr>
                      <w:r w:rsidRPr="00D2770B"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pacing w:val="2"/>
                          <w:sz w:val="24"/>
                          <w:szCs w:val="24"/>
                        </w:rPr>
                        <w:t>CSAIL START-UP SEMINAR SERIES</w:t>
                      </w:r>
                    </w:p>
                    <w:p w14:paraId="7FA5E3F2" w14:textId="77777777" w:rsidR="007A3EC0" w:rsidRPr="003C724D" w:rsidRDefault="007A3EC0" w:rsidP="00D2770B">
                      <w:pPr>
                        <w:spacing w:after="0" w:line="240" w:lineRule="auto"/>
                        <w:rPr>
                          <w:sz w:val="18"/>
                          <w:szCs w:val="42"/>
                        </w:rPr>
                      </w:pPr>
                    </w:p>
                    <w:p w14:paraId="2A7FE8E6" w14:textId="77777777" w:rsidR="00D2770B" w:rsidRPr="00E80C20" w:rsidRDefault="00D2770B" w:rsidP="003C724D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197" w:lineRule="auto"/>
                        <w:textAlignment w:val="center"/>
                        <w:rPr>
                          <w:rFonts w:cs="CSAIL Ebony Lt"/>
                          <w:color w:val="B94700"/>
                          <w:sz w:val="78"/>
                          <w:szCs w:val="78"/>
                        </w:rPr>
                      </w:pPr>
                      <w:r w:rsidRPr="00E80C20">
                        <w:rPr>
                          <w:rFonts w:cs="CSAIL Ebony Lt"/>
                          <w:color w:val="B94700"/>
                          <w:sz w:val="78"/>
                          <w:szCs w:val="78"/>
                        </w:rPr>
                        <w:t xml:space="preserve">A Hitchhiker’s Guide </w:t>
                      </w:r>
                    </w:p>
                    <w:p w14:paraId="24583D30" w14:textId="081678A7" w:rsidR="00147BA1" w:rsidRPr="00E80C20" w:rsidRDefault="00D2770B" w:rsidP="003C724D">
                      <w:pPr>
                        <w:spacing w:line="197" w:lineRule="auto"/>
                        <w:rPr>
                          <w:color w:val="B94700"/>
                          <w:sz w:val="24"/>
                          <w:szCs w:val="42"/>
                        </w:rPr>
                      </w:pPr>
                      <w:r w:rsidRPr="00E80C20">
                        <w:rPr>
                          <w:rFonts w:cs="CSAIL Ebony Lt"/>
                          <w:color w:val="B94700"/>
                          <w:sz w:val="78"/>
                          <w:szCs w:val="78"/>
                        </w:rPr>
                        <w:t>to Software Patents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22BEA" w:rsidRPr="00E40091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1B2253A" wp14:editId="7259EFBB">
                <wp:simplePos x="0" y="0"/>
                <wp:positionH relativeFrom="column">
                  <wp:posOffset>4776716</wp:posOffset>
                </wp:positionH>
                <wp:positionV relativeFrom="paragraph">
                  <wp:posOffset>2949384</wp:posOffset>
                </wp:positionV>
                <wp:extent cx="2105660" cy="4566285"/>
                <wp:effectExtent l="0" t="0" r="0" b="5715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660" cy="456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0C503" w14:textId="77777777" w:rsidR="00714A74" w:rsidRPr="00714A74" w:rsidRDefault="00714A74" w:rsidP="00E6547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ascii="CSAIL Ebony" w:hAnsi="CSAIL Ebony" w:cs="CSAIL Ebony"/>
                                <w:b/>
                                <w:bCs/>
                                <w:cap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</w:pPr>
                            <w:r w:rsidRPr="00714A74">
                              <w:rPr>
                                <w:rFonts w:ascii="CSAIL Ebony" w:hAnsi="CSAIL Ebony" w:cs="CSAIL Ebony"/>
                                <w:b/>
                                <w:bCs/>
                                <w:cap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Thursday, May 11, 2017</w:t>
                            </w:r>
                          </w:p>
                          <w:p w14:paraId="6463039E" w14:textId="77777777" w:rsidR="00714A74" w:rsidRPr="00714A74" w:rsidRDefault="00714A74" w:rsidP="00E6547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14A74">
                              <w:rPr>
                                <w:rFonts w:ascii="CSAIL Ebony" w:hAnsi="CSAIL Ebony" w:cs="CSAIL Ebony"/>
                                <w:b/>
                                <w:bCs/>
                                <w:cap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6:00PM EST</w:t>
                            </w:r>
                          </w:p>
                          <w:p w14:paraId="458EA43B" w14:textId="77777777" w:rsidR="00714A74" w:rsidRPr="00714A74" w:rsidRDefault="00714A74" w:rsidP="00E6547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C3F517D" w14:textId="77777777" w:rsidR="00714A74" w:rsidRPr="00714A74" w:rsidRDefault="00714A74" w:rsidP="00E6547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14A74"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Ray and Maria Stata Center</w:t>
                            </w:r>
                          </w:p>
                          <w:p w14:paraId="7425EB05" w14:textId="77777777" w:rsidR="00714A74" w:rsidRPr="00714A74" w:rsidRDefault="00714A74" w:rsidP="00E6547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14A74"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t>32-D463, 32 Vassar St.</w:t>
                            </w:r>
                          </w:p>
                          <w:p w14:paraId="6DB60B03" w14:textId="77777777" w:rsidR="00714A74" w:rsidRPr="00714A74" w:rsidRDefault="00714A74" w:rsidP="00E6547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14A74"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t>Cambridge, MA 02139</w:t>
                            </w:r>
                          </w:p>
                          <w:p w14:paraId="7BD15704" w14:textId="77777777" w:rsidR="00714A74" w:rsidRPr="00714A74" w:rsidRDefault="00714A74" w:rsidP="00E6547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cs="CSAIL Ebony Lt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9042812" w14:textId="51235191" w:rsidR="00714A74" w:rsidRPr="00714A74" w:rsidRDefault="00714A74" w:rsidP="00E6547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cs="CSAIL Ebony Lt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14A74">
                              <w:rPr>
                                <w:rFonts w:cs="CSAIL Ebony Lt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Light refreshments will </w:t>
                            </w:r>
                            <w:r w:rsidR="004E66AA">
                              <w:rPr>
                                <w:rFonts w:cs="CSAIL Ebony Lt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714A74">
                              <w:rPr>
                                <w:rFonts w:cs="CSAIL Ebony Lt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be served in the R&amp;D Pub following the talk.</w:t>
                            </w:r>
                          </w:p>
                          <w:p w14:paraId="1F81F882" w14:textId="77777777" w:rsidR="00714A74" w:rsidRPr="00714A74" w:rsidRDefault="00714A74" w:rsidP="00E6547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8274F05" w14:textId="4F345742" w:rsidR="00714A74" w:rsidRPr="00714A74" w:rsidRDefault="00714A74" w:rsidP="00E6547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14A74"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t xml:space="preserve">For questions, please contact </w:t>
                            </w:r>
                            <w:r w:rsidR="00CB3144"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t>Nicole Hoffman</w:t>
                            </w:r>
                            <w:r w:rsidRPr="00714A74"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t xml:space="preserve"> at: </w:t>
                            </w:r>
                          </w:p>
                          <w:p w14:paraId="72AF77EF" w14:textId="648288A1" w:rsidR="00714A74" w:rsidRPr="00E40091" w:rsidRDefault="00CB3144" w:rsidP="00E65478">
                            <w:pPr>
                              <w:spacing w:line="264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t>nicolem</w:t>
                            </w:r>
                            <w:r w:rsidR="00714A74" w:rsidRPr="00714A74"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t>@csail.mit.edu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2253A" id="_x0000_s1027" type="#_x0000_t202" style="position:absolute;margin-left:376.1pt;margin-top:232.25pt;width:165.8pt;height:359.5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" filled="f" stroked="f">
                <v:textbox inset="0,0,,0">
                  <w:txbxContent>
                    <w:p w14:paraId="7E10C503" w14:textId="77777777" w:rsidR="00714A74" w:rsidRPr="00714A74" w:rsidRDefault="00714A74" w:rsidP="00E6547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ascii="CSAIL Ebony" w:hAnsi="CSAIL Ebony" w:cs="CSAIL Ebony"/>
                          <w:b/>
                          <w:bCs/>
                          <w:caps/>
                          <w:color w:val="000000"/>
                          <w:spacing w:val="6"/>
                          <w:sz w:val="24"/>
                          <w:szCs w:val="24"/>
                        </w:rPr>
                      </w:pPr>
                      <w:r w:rsidRPr="00714A74">
                        <w:rPr>
                          <w:rFonts w:ascii="CSAIL Ebony" w:hAnsi="CSAIL Ebony" w:cs="CSAIL Ebony"/>
                          <w:b/>
                          <w:bCs/>
                          <w:caps/>
                          <w:color w:val="000000"/>
                          <w:spacing w:val="6"/>
                          <w:sz w:val="24"/>
                          <w:szCs w:val="24"/>
                        </w:rPr>
                        <w:t>Thursday, May 11, 2017</w:t>
                      </w:r>
                    </w:p>
                    <w:p w14:paraId="6463039E" w14:textId="77777777" w:rsidR="00714A74" w:rsidRPr="00714A74" w:rsidRDefault="00714A74" w:rsidP="00E6547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714A74">
                        <w:rPr>
                          <w:rFonts w:ascii="CSAIL Ebony" w:hAnsi="CSAIL Ebony" w:cs="CSAIL Ebony"/>
                          <w:b/>
                          <w:bCs/>
                          <w:caps/>
                          <w:color w:val="000000"/>
                          <w:spacing w:val="6"/>
                          <w:sz w:val="24"/>
                          <w:szCs w:val="24"/>
                        </w:rPr>
                        <w:t>6:00PM EST</w:t>
                      </w:r>
                    </w:p>
                    <w:p w14:paraId="458EA43B" w14:textId="77777777" w:rsidR="00714A74" w:rsidRPr="00714A74" w:rsidRDefault="00714A74" w:rsidP="00E6547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14:paraId="0C3F517D" w14:textId="77777777" w:rsidR="00714A74" w:rsidRPr="00714A74" w:rsidRDefault="00714A74" w:rsidP="00E6547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714A74"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z w:val="24"/>
                          <w:szCs w:val="24"/>
                        </w:rPr>
                        <w:t>Ray and Maria Stata Center</w:t>
                      </w:r>
                    </w:p>
                    <w:p w14:paraId="7425EB05" w14:textId="77777777" w:rsidR="00714A74" w:rsidRPr="00714A74" w:rsidRDefault="00714A74" w:rsidP="00E6547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</w:pPr>
                      <w:r w:rsidRPr="00714A74"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t>32-D463, 32 Vassar St.</w:t>
                      </w:r>
                    </w:p>
                    <w:p w14:paraId="6DB60B03" w14:textId="77777777" w:rsidR="00714A74" w:rsidRPr="00714A74" w:rsidRDefault="00714A74" w:rsidP="00E6547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</w:pPr>
                      <w:r w:rsidRPr="00714A74"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t>Cambridge, MA 02139</w:t>
                      </w:r>
                    </w:p>
                    <w:p w14:paraId="7BD15704" w14:textId="77777777" w:rsidR="00714A74" w:rsidRPr="00714A74" w:rsidRDefault="00714A74" w:rsidP="00E6547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cs="CSAIL Ebony Lt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</w:p>
                    <w:p w14:paraId="29042812" w14:textId="51235191" w:rsidR="00714A74" w:rsidRPr="00714A74" w:rsidRDefault="00714A74" w:rsidP="00E6547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cs="CSAIL Ebony Lt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714A74">
                        <w:rPr>
                          <w:rFonts w:cs="CSAIL Ebony Lt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Light refreshments will </w:t>
                      </w:r>
                      <w:r w:rsidR="004E66AA">
                        <w:rPr>
                          <w:rFonts w:cs="CSAIL Ebony Lt"/>
                          <w:i/>
                          <w:iCs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714A74">
                        <w:rPr>
                          <w:rFonts w:cs="CSAIL Ebony Lt"/>
                          <w:i/>
                          <w:iCs/>
                          <w:color w:val="000000"/>
                          <w:sz w:val="24"/>
                          <w:szCs w:val="24"/>
                        </w:rPr>
                        <w:t>be served in the R&amp;D Pub following the talk.</w:t>
                      </w:r>
                    </w:p>
                    <w:p w14:paraId="1F81F882" w14:textId="77777777" w:rsidR="00714A74" w:rsidRPr="00714A74" w:rsidRDefault="00714A74" w:rsidP="00E6547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</w:pPr>
                    </w:p>
                    <w:p w14:paraId="58274F05" w14:textId="4F345742" w:rsidR="00714A74" w:rsidRPr="00714A74" w:rsidRDefault="00714A74" w:rsidP="00E6547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</w:pPr>
                      <w:r w:rsidRPr="00714A74"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t xml:space="preserve">For questions, please contact </w:t>
                      </w:r>
                      <w:r w:rsidR="00CB3144"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t>Nicole Hoffman</w:t>
                      </w:r>
                      <w:r w:rsidRPr="00714A74"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t xml:space="preserve"> at: </w:t>
                      </w:r>
                    </w:p>
                    <w:p w14:paraId="72AF77EF" w14:textId="648288A1" w:rsidR="00714A74" w:rsidRPr="00E40091" w:rsidRDefault="00CB3144" w:rsidP="00E65478">
                      <w:pPr>
                        <w:spacing w:line="264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t>nicolem</w:t>
                      </w:r>
                      <w:r w:rsidR="00714A74" w:rsidRPr="00714A74"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t>@csail.mit.edu</w:t>
                      </w:r>
                    </w:p>
                  </w:txbxContent>
                </v:textbox>
              </v:shape>
            </w:pict>
          </mc:Fallback>
        </mc:AlternateContent>
      </w:r>
      <w:r w:rsidR="0023595C" w:rsidRPr="00E40091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5393968" wp14:editId="7F4ED5B0">
                <wp:simplePos x="0" y="0"/>
                <wp:positionH relativeFrom="column">
                  <wp:posOffset>0</wp:posOffset>
                </wp:positionH>
                <wp:positionV relativeFrom="paragraph">
                  <wp:posOffset>2949385</wp:posOffset>
                </wp:positionV>
                <wp:extent cx="4483290" cy="4566294"/>
                <wp:effectExtent l="0" t="0" r="0" b="5715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290" cy="4566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09F5A" w14:textId="77777777" w:rsidR="00E40091" w:rsidRPr="00E40091" w:rsidRDefault="00E40091" w:rsidP="00E4009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40091"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Ms. Gilbert will provide an overview of different types of intellectual property before discussing the factors that go into determining whether, when, and how patent applications can help further a company’s business objectives. She will also discuss strategies for navigating changing legal requirements for software patents and business challenges specific to entrepreneurs.</w:t>
                            </w:r>
                          </w:p>
                          <w:p w14:paraId="20EE224E" w14:textId="77777777" w:rsidR="00E40091" w:rsidRPr="00E40091" w:rsidRDefault="00E40091" w:rsidP="00E4009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AA6BF4F" w14:textId="77777777" w:rsidR="00E40091" w:rsidRPr="00E40091" w:rsidRDefault="00E40091" w:rsidP="00E4009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40091"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t>Ms. Gilbert’s practice focuses on the strategic development of patent portfolios for a range of computer technology companies in all stages of the invention life cycle: start-ups, emerging companies, and established public companies. She has developed deep experience across a wide range of technology disciplines, including virtualization, cryptography, network security, artificial intelligence, natural language processing, cloud computing, and communications infrastructure.</w:t>
                            </w:r>
                          </w:p>
                          <w:p w14:paraId="1A0623A7" w14:textId="77777777" w:rsidR="00E40091" w:rsidRPr="00E40091" w:rsidRDefault="00E40091" w:rsidP="00E4009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CB88ED4" w14:textId="78926AFF" w:rsidR="00E40091" w:rsidRPr="00E40091" w:rsidRDefault="00E40091" w:rsidP="00E40091">
                            <w:pPr>
                              <w:spacing w:line="264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40091"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Please RSVP for this no-cost event: </w:t>
                            </w:r>
                            <w:r w:rsidRPr="00E40091"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E40091"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t>bit.ly/CSAILStartUpSeminar2017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93968" id="_x0000_s1028" type="#_x0000_t202" style="position:absolute;margin-left:0;margin-top:232.25pt;width:353pt;height:359.5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" filled="f" stroked="f">
                <v:textbox inset="0,0,,0">
                  <w:txbxContent>
                    <w:p w14:paraId="46009F5A" w14:textId="77777777" w:rsidR="00E40091" w:rsidRPr="00E40091" w:rsidRDefault="00E40091" w:rsidP="00E4009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40091"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z w:val="24"/>
                          <w:szCs w:val="24"/>
                        </w:rPr>
                        <w:t>Ms. Gilbert will provide an overview of different types of intellectual property before discussing the factors that go into determining whether, when, and how patent applications can help further a company’s business objectives. She will also discuss strategies for navigating changing legal requirements for software patents and business challenges specific to entrepreneurs.</w:t>
                      </w:r>
                    </w:p>
                    <w:p w14:paraId="20EE224E" w14:textId="77777777" w:rsidR="00E40091" w:rsidRPr="00E40091" w:rsidRDefault="00E40091" w:rsidP="00E4009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14:paraId="6AA6BF4F" w14:textId="77777777" w:rsidR="00E40091" w:rsidRPr="00E40091" w:rsidRDefault="00E40091" w:rsidP="00E4009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</w:pPr>
                      <w:r w:rsidRPr="00E40091"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t>Ms. Gilbert’s practice focuses on the strategic development of patent portfolios for a range of computer technology companies in all stages of the invention life cycle: start-ups, emerging companies, and established public companies. She has developed deep experience across a wide range of technology disciplines, including virtualization, cryptography, network security, artificial intelligence, natural language processing, cloud computing, and communications infrastructure.</w:t>
                      </w:r>
                    </w:p>
                    <w:p w14:paraId="1A0623A7" w14:textId="77777777" w:rsidR="00E40091" w:rsidRPr="00E40091" w:rsidRDefault="00E40091" w:rsidP="00E4009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14:paraId="1CB88ED4" w14:textId="78926AFF" w:rsidR="00E40091" w:rsidRPr="00E40091" w:rsidRDefault="00E40091" w:rsidP="00E40091">
                      <w:pPr>
                        <w:spacing w:line="264" w:lineRule="auto"/>
                        <w:rPr>
                          <w:sz w:val="24"/>
                          <w:szCs w:val="24"/>
                        </w:rPr>
                      </w:pPr>
                      <w:r w:rsidRPr="00E40091"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Please RSVP for this no-cost event: </w:t>
                      </w:r>
                      <w:r w:rsidRPr="00E40091"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E40091"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t>bit.ly/CSAILStartUpSeminar2017</w:t>
                      </w:r>
                    </w:p>
                  </w:txbxContent>
                </v:textbox>
              </v:shape>
            </w:pict>
          </mc:Fallback>
        </mc:AlternateContent>
      </w:r>
      <w:r w:rsidR="00FD5924">
        <w:rPr>
          <w:noProof/>
        </w:rPr>
        <w:drawing>
          <wp:anchor distT="0" distB="0" distL="114300" distR="114300" simplePos="0" relativeHeight="251693056" behindDoc="0" locked="0" layoutInCell="1" allowOverlap="1" wp14:anchorId="653A0825" wp14:editId="2B4D8727">
            <wp:simplePos x="0" y="0"/>
            <wp:positionH relativeFrom="margin">
              <wp:posOffset>4775018</wp:posOffset>
            </wp:positionH>
            <wp:positionV relativeFrom="paragraph">
              <wp:posOffset>1864723</wp:posOffset>
            </wp:positionV>
            <wp:extent cx="2060167" cy="589453"/>
            <wp:effectExtent l="0" t="0" r="0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shiftip_with_taglineTMw 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167" cy="589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DA8" w:rsidRPr="00793517">
        <w:rPr>
          <w:noProof/>
        </w:rPr>
        <mc:AlternateContent>
          <mc:Choice Requires="wps">
            <w:drawing>
              <wp:anchor distT="45720" distB="45720" distL="0" distR="0" simplePos="0" relativeHeight="251692032" behindDoc="0" locked="0" layoutInCell="1" allowOverlap="1" wp14:anchorId="205B56EA" wp14:editId="5EC6B1B7">
                <wp:simplePos x="0" y="0"/>
                <wp:positionH relativeFrom="column">
                  <wp:posOffset>1148444</wp:posOffset>
                </wp:positionH>
                <wp:positionV relativeFrom="paragraph">
                  <wp:posOffset>1673320</wp:posOffset>
                </wp:positionV>
                <wp:extent cx="3327236" cy="895985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23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585E2" w14:textId="72A110A8" w:rsidR="00793517" w:rsidRPr="00793517" w:rsidRDefault="00793517" w:rsidP="0079351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93517"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t xml:space="preserve">Presented by Cynthia M. Gilbert </w:t>
                            </w:r>
                            <w:r w:rsidRPr="00793517"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br/>
                              <w:t>Esq. Founding Partner, Blueshift IP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B56EA" id="_x0000_s1029" type="#_x0000_t202" style="position:absolute;margin-left:90.45pt;margin-top:131.75pt;width:262pt;height:70.55pt;z-index:251692032;visibility:visible;mso-wrap-style:square;mso-width-percent:0;mso-height-percent:0;mso-wrap-distance-left:0;mso-wrap-distance-top:3.6pt;mso-wrap-distance-right:0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" filled="f" stroked="f">
                <v:textbox inset="0">
                  <w:txbxContent>
                    <w:p w14:paraId="733585E2" w14:textId="72A110A8" w:rsidR="00793517" w:rsidRPr="00793517" w:rsidRDefault="00793517" w:rsidP="00793517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</w:pPr>
                      <w:r w:rsidRPr="00793517"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t xml:space="preserve">Presented by Cynthia M. Gilbert </w:t>
                      </w:r>
                      <w:r w:rsidRPr="00793517"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br/>
                        <w:t>Esq. Founding Partner, Blueshift IP</w:t>
                      </w:r>
                    </w:p>
                  </w:txbxContent>
                </v:textbox>
              </v:shape>
            </w:pict>
          </mc:Fallback>
        </mc:AlternateContent>
      </w:r>
      <w:r w:rsidR="002E626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23A1ED" wp14:editId="00C55ABF">
                <wp:simplePos x="0" y="0"/>
                <wp:positionH relativeFrom="column">
                  <wp:posOffset>-9618</wp:posOffset>
                </wp:positionH>
                <wp:positionV relativeFrom="paragraph">
                  <wp:posOffset>1675130</wp:posOffset>
                </wp:positionV>
                <wp:extent cx="896927" cy="896927"/>
                <wp:effectExtent l="0" t="0" r="0" b="0"/>
                <wp:wrapNone/>
                <wp:docPr id="246" name="Elips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927" cy="896927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C35050" id="Elipse 246" o:spid="_x0000_s1026" style="position:absolute;margin-left:-.75pt;margin-top:131.9pt;width:70.6pt;height:70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SA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NgAAAAAUmdodGxvbmcAAADY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zhCSU0EDAAA&#10;AAASpAAAAAEAAACgAAAAoAAAAeAAASwAAAASiAAYAAH/2P/tAAxBZG9iZV9DTQAB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" stroked="f" strokeweight="1pt">
                <v:fill r:id="rId8" o:title="" recolor="t" rotate="t" type="frame"/>
                <v:stroke joinstyle="miter"/>
              </v:oval>
            </w:pict>
          </mc:Fallback>
        </mc:AlternateContent>
      </w:r>
      <w:r w:rsidR="00AC77FD" w:rsidRPr="00CC73B5">
        <w:br w:type="page"/>
      </w:r>
    </w:p>
    <w:p w14:paraId="74533A6B" w14:textId="74560838" w:rsidR="00004E6F" w:rsidRPr="00CC73B5" w:rsidRDefault="00004E6F" w:rsidP="0037684C">
      <w:pPr>
        <w:sectPr w:rsidR="00004E6F" w:rsidRPr="00CC73B5" w:rsidSect="00E80F0E">
          <w:headerReference w:type="default" r:id="rId9"/>
          <w:headerReference w:type="first" r:id="rId10"/>
          <w:footerReference w:type="first" r:id="rId11"/>
          <w:pgSz w:w="12240" w:h="15840" w:code="1"/>
          <w:pgMar w:top="720" w:right="720" w:bottom="720" w:left="720" w:header="0" w:footer="567" w:gutter="0"/>
          <w:cols w:space="708"/>
          <w:titlePg/>
          <w:docGrid w:linePitch="360"/>
        </w:sectPr>
      </w:pPr>
    </w:p>
    <w:p w14:paraId="37F50B44" w14:textId="23E20289" w:rsidR="000A6B89" w:rsidRPr="00CC73B5" w:rsidRDefault="003163D8" w:rsidP="00F3443F">
      <w:r w:rsidRPr="0029686B"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0843CFBD" wp14:editId="667B8204">
            <wp:simplePos x="0" y="0"/>
            <wp:positionH relativeFrom="margin">
              <wp:posOffset>4785995</wp:posOffset>
            </wp:positionH>
            <wp:positionV relativeFrom="paragraph">
              <wp:posOffset>1730556</wp:posOffset>
            </wp:positionV>
            <wp:extent cx="2059940" cy="589280"/>
            <wp:effectExtent l="0" t="0" r="0" b="127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shiftip_with_taglineTMw 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194" w:rsidRPr="0029686B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27FAE5D" wp14:editId="369214A4">
                <wp:simplePos x="0" y="0"/>
                <wp:positionH relativeFrom="column">
                  <wp:posOffset>9525</wp:posOffset>
                </wp:positionH>
                <wp:positionV relativeFrom="page">
                  <wp:posOffset>1267279</wp:posOffset>
                </wp:positionV>
                <wp:extent cx="4483100" cy="1496060"/>
                <wp:effectExtent l="0" t="0" r="12700" b="889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149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9E9D0" w14:textId="77777777" w:rsidR="0029686B" w:rsidRPr="00D2770B" w:rsidRDefault="0029686B" w:rsidP="0029686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D2770B"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CSAIL START-UP SEMINAR SERIES</w:t>
                            </w:r>
                          </w:p>
                          <w:p w14:paraId="688B896E" w14:textId="77777777" w:rsidR="0029686B" w:rsidRPr="003C724D" w:rsidRDefault="0029686B" w:rsidP="0029686B">
                            <w:pPr>
                              <w:spacing w:after="0" w:line="240" w:lineRule="auto"/>
                              <w:rPr>
                                <w:sz w:val="18"/>
                                <w:szCs w:val="42"/>
                              </w:rPr>
                            </w:pPr>
                          </w:p>
                          <w:p w14:paraId="4C243BFE" w14:textId="77777777" w:rsidR="0029686B" w:rsidRPr="001E16DC" w:rsidRDefault="0029686B" w:rsidP="0029686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197" w:lineRule="auto"/>
                              <w:textAlignment w:val="center"/>
                              <w:rPr>
                                <w:rFonts w:cs="CSAIL Ebony Lt"/>
                                <w:color w:val="B94700"/>
                                <w:sz w:val="78"/>
                                <w:szCs w:val="78"/>
                              </w:rPr>
                            </w:pPr>
                            <w:r w:rsidRPr="001E16DC">
                              <w:rPr>
                                <w:rFonts w:cs="CSAIL Ebony Lt"/>
                                <w:color w:val="B94700"/>
                                <w:sz w:val="78"/>
                                <w:szCs w:val="78"/>
                              </w:rPr>
                              <w:t xml:space="preserve">A Hitchhiker’s Guide </w:t>
                            </w:r>
                          </w:p>
                          <w:p w14:paraId="251E62DB" w14:textId="77777777" w:rsidR="0029686B" w:rsidRPr="001E16DC" w:rsidRDefault="0029686B" w:rsidP="0029686B">
                            <w:pPr>
                              <w:spacing w:line="197" w:lineRule="auto"/>
                              <w:rPr>
                                <w:color w:val="B94700"/>
                                <w:sz w:val="24"/>
                                <w:szCs w:val="42"/>
                              </w:rPr>
                            </w:pPr>
                            <w:r w:rsidRPr="001E16DC">
                              <w:rPr>
                                <w:rFonts w:cs="CSAIL Ebony Lt"/>
                                <w:color w:val="B94700"/>
                                <w:sz w:val="78"/>
                                <w:szCs w:val="78"/>
                              </w:rPr>
                              <w:t>to Software Patents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FAE5D" id="_x0000_s1030" type="#_x0000_t202" style="position:absolute;margin-left:.75pt;margin-top:99.8pt;width:353pt;height:117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" filled="f" stroked="f">
                <v:textbox inset="0,0,0,0">
                  <w:txbxContent>
                    <w:p w14:paraId="22F9E9D0" w14:textId="77777777" w:rsidR="0029686B" w:rsidRPr="00D2770B" w:rsidRDefault="0029686B" w:rsidP="0029686B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pacing w:val="2"/>
                          <w:sz w:val="24"/>
                          <w:szCs w:val="24"/>
                        </w:rPr>
                      </w:pPr>
                      <w:r w:rsidRPr="00D2770B"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pacing w:val="2"/>
                          <w:sz w:val="24"/>
                          <w:szCs w:val="24"/>
                        </w:rPr>
                        <w:t>CSAIL START-UP SEMINAR SERIES</w:t>
                      </w:r>
                    </w:p>
                    <w:p w14:paraId="688B896E" w14:textId="77777777" w:rsidR="0029686B" w:rsidRPr="003C724D" w:rsidRDefault="0029686B" w:rsidP="0029686B">
                      <w:pPr>
                        <w:spacing w:after="0" w:line="240" w:lineRule="auto"/>
                        <w:rPr>
                          <w:sz w:val="18"/>
                          <w:szCs w:val="42"/>
                        </w:rPr>
                      </w:pPr>
                    </w:p>
                    <w:p w14:paraId="4C243BFE" w14:textId="77777777" w:rsidR="0029686B" w:rsidRPr="001E16DC" w:rsidRDefault="0029686B" w:rsidP="0029686B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197" w:lineRule="auto"/>
                        <w:textAlignment w:val="center"/>
                        <w:rPr>
                          <w:rFonts w:cs="CSAIL Ebony Lt"/>
                          <w:color w:val="B94700"/>
                          <w:sz w:val="78"/>
                          <w:szCs w:val="78"/>
                        </w:rPr>
                      </w:pPr>
                      <w:r w:rsidRPr="001E16DC">
                        <w:rPr>
                          <w:rFonts w:cs="CSAIL Ebony Lt"/>
                          <w:color w:val="B94700"/>
                          <w:sz w:val="78"/>
                          <w:szCs w:val="78"/>
                        </w:rPr>
                        <w:t xml:space="preserve">A Hitchhiker’s Guide </w:t>
                      </w:r>
                    </w:p>
                    <w:p w14:paraId="251E62DB" w14:textId="77777777" w:rsidR="0029686B" w:rsidRPr="001E16DC" w:rsidRDefault="0029686B" w:rsidP="0029686B">
                      <w:pPr>
                        <w:spacing w:line="197" w:lineRule="auto"/>
                        <w:rPr>
                          <w:color w:val="B94700"/>
                          <w:sz w:val="24"/>
                          <w:szCs w:val="42"/>
                        </w:rPr>
                      </w:pPr>
                      <w:r w:rsidRPr="001E16DC">
                        <w:rPr>
                          <w:rFonts w:cs="CSAIL Ebony Lt"/>
                          <w:color w:val="B94700"/>
                          <w:sz w:val="78"/>
                          <w:szCs w:val="78"/>
                        </w:rPr>
                        <w:t>to Software Patents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9686B" w:rsidRPr="0029686B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903AB5A" wp14:editId="3394312C">
                <wp:simplePos x="0" y="0"/>
                <wp:positionH relativeFrom="column">
                  <wp:posOffset>4785995</wp:posOffset>
                </wp:positionH>
                <wp:positionV relativeFrom="paragraph">
                  <wp:posOffset>2807354</wp:posOffset>
                </wp:positionV>
                <wp:extent cx="2105660" cy="4566285"/>
                <wp:effectExtent l="0" t="0" r="0" b="5715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660" cy="456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2C093" w14:textId="77777777" w:rsidR="0029686B" w:rsidRPr="00714A74" w:rsidRDefault="0029686B" w:rsidP="009065B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ascii="CSAIL Ebony" w:hAnsi="CSAIL Ebony" w:cs="CSAIL Ebony"/>
                                <w:b/>
                                <w:bCs/>
                                <w:cap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</w:pPr>
                            <w:r w:rsidRPr="00714A74">
                              <w:rPr>
                                <w:rFonts w:ascii="CSAIL Ebony" w:hAnsi="CSAIL Ebony" w:cs="CSAIL Ebony"/>
                                <w:b/>
                                <w:bCs/>
                                <w:cap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Thursday, May 11, 2017</w:t>
                            </w:r>
                          </w:p>
                          <w:p w14:paraId="0B82B673" w14:textId="77777777" w:rsidR="0029686B" w:rsidRPr="00714A74" w:rsidRDefault="0029686B" w:rsidP="009065B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14A74">
                              <w:rPr>
                                <w:rFonts w:ascii="CSAIL Ebony" w:hAnsi="CSAIL Ebony" w:cs="CSAIL Ebony"/>
                                <w:b/>
                                <w:bCs/>
                                <w:cap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6:00PM EST</w:t>
                            </w:r>
                          </w:p>
                          <w:p w14:paraId="309E14BF" w14:textId="77777777" w:rsidR="0029686B" w:rsidRPr="00714A74" w:rsidRDefault="0029686B" w:rsidP="009065B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B8EBB5A" w14:textId="77777777" w:rsidR="0029686B" w:rsidRPr="00714A74" w:rsidRDefault="0029686B" w:rsidP="009065B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14A74"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Ray and Maria Stata Center</w:t>
                            </w:r>
                          </w:p>
                          <w:p w14:paraId="6DB64EF9" w14:textId="77777777" w:rsidR="0029686B" w:rsidRPr="00714A74" w:rsidRDefault="0029686B" w:rsidP="009065B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14A74"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t>32-D463, 32 Vassar St.</w:t>
                            </w:r>
                          </w:p>
                          <w:p w14:paraId="06009A26" w14:textId="77777777" w:rsidR="0029686B" w:rsidRPr="00714A74" w:rsidRDefault="0029686B" w:rsidP="009065B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14A74"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t>Cambridge, MA 02139</w:t>
                            </w:r>
                          </w:p>
                          <w:p w14:paraId="602668AA" w14:textId="77777777" w:rsidR="0029686B" w:rsidRPr="00714A74" w:rsidRDefault="0029686B" w:rsidP="009065B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cs="CSAIL Ebony Lt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C8A18D3" w14:textId="77777777" w:rsidR="0029686B" w:rsidRPr="00714A74" w:rsidRDefault="0029686B" w:rsidP="009065B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cs="CSAIL Ebony Lt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14A74">
                              <w:rPr>
                                <w:rFonts w:cs="CSAIL Ebony Lt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Light refreshments will </w:t>
                            </w:r>
                            <w:r>
                              <w:rPr>
                                <w:rFonts w:cs="CSAIL Ebony Lt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714A74">
                              <w:rPr>
                                <w:rFonts w:cs="CSAIL Ebony Lt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be served in the R&amp;D Pub following the talk.</w:t>
                            </w:r>
                          </w:p>
                          <w:p w14:paraId="18E7330B" w14:textId="77777777" w:rsidR="0029686B" w:rsidRPr="00714A74" w:rsidRDefault="0029686B" w:rsidP="009065B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89DDF0C" w14:textId="29CE7173" w:rsidR="0029686B" w:rsidRPr="00714A74" w:rsidRDefault="0029686B" w:rsidP="009065B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14A74"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t xml:space="preserve">For questions, please contact </w:t>
                            </w:r>
                            <w:r w:rsidR="00CB3144"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t>Nicole Hoffman</w:t>
                            </w:r>
                            <w:r w:rsidRPr="00714A74"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t xml:space="preserve"> at: </w:t>
                            </w:r>
                          </w:p>
                          <w:p w14:paraId="5B82B616" w14:textId="4F9E69DC" w:rsidR="0029686B" w:rsidRPr="00E40091" w:rsidRDefault="00CB3144" w:rsidP="009065B5">
                            <w:pPr>
                              <w:spacing w:line="264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t>nicolem</w:t>
                            </w:r>
                            <w:r w:rsidR="0029686B" w:rsidRPr="00714A74"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t>@csail.mit.edu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3AB5A" id="_x0000_s1031" type="#_x0000_t202" style="position:absolute;margin-left:376.85pt;margin-top:221.05pt;width:165.8pt;height:359.5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" filled="f" stroked="f">
                <v:textbox inset="0,0,,0">
                  <w:txbxContent>
                    <w:p w14:paraId="7462C093" w14:textId="77777777" w:rsidR="0029686B" w:rsidRPr="00714A74" w:rsidRDefault="0029686B" w:rsidP="009065B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ascii="CSAIL Ebony" w:hAnsi="CSAIL Ebony" w:cs="CSAIL Ebony"/>
                          <w:b/>
                          <w:bCs/>
                          <w:caps/>
                          <w:color w:val="000000"/>
                          <w:spacing w:val="6"/>
                          <w:sz w:val="24"/>
                          <w:szCs w:val="24"/>
                        </w:rPr>
                      </w:pPr>
                      <w:r w:rsidRPr="00714A74">
                        <w:rPr>
                          <w:rFonts w:ascii="CSAIL Ebony" w:hAnsi="CSAIL Ebony" w:cs="CSAIL Ebony"/>
                          <w:b/>
                          <w:bCs/>
                          <w:caps/>
                          <w:color w:val="000000"/>
                          <w:spacing w:val="6"/>
                          <w:sz w:val="24"/>
                          <w:szCs w:val="24"/>
                        </w:rPr>
                        <w:t>Thursday, May 11, 2017</w:t>
                      </w:r>
                    </w:p>
                    <w:p w14:paraId="0B82B673" w14:textId="77777777" w:rsidR="0029686B" w:rsidRPr="00714A74" w:rsidRDefault="0029686B" w:rsidP="009065B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714A74">
                        <w:rPr>
                          <w:rFonts w:ascii="CSAIL Ebony" w:hAnsi="CSAIL Ebony" w:cs="CSAIL Ebony"/>
                          <w:b/>
                          <w:bCs/>
                          <w:caps/>
                          <w:color w:val="000000"/>
                          <w:spacing w:val="6"/>
                          <w:sz w:val="24"/>
                          <w:szCs w:val="24"/>
                        </w:rPr>
                        <w:t>6:00PM EST</w:t>
                      </w:r>
                    </w:p>
                    <w:p w14:paraId="309E14BF" w14:textId="77777777" w:rsidR="0029686B" w:rsidRPr="00714A74" w:rsidRDefault="0029686B" w:rsidP="009065B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14:paraId="3B8EBB5A" w14:textId="77777777" w:rsidR="0029686B" w:rsidRPr="00714A74" w:rsidRDefault="0029686B" w:rsidP="009065B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714A74"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z w:val="24"/>
                          <w:szCs w:val="24"/>
                        </w:rPr>
                        <w:t>Ray and Maria Stata Center</w:t>
                      </w:r>
                    </w:p>
                    <w:p w14:paraId="6DB64EF9" w14:textId="77777777" w:rsidR="0029686B" w:rsidRPr="00714A74" w:rsidRDefault="0029686B" w:rsidP="009065B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</w:pPr>
                      <w:r w:rsidRPr="00714A74"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t>32-D463, 32 Vassar St.</w:t>
                      </w:r>
                    </w:p>
                    <w:p w14:paraId="06009A26" w14:textId="77777777" w:rsidR="0029686B" w:rsidRPr="00714A74" w:rsidRDefault="0029686B" w:rsidP="009065B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</w:pPr>
                      <w:r w:rsidRPr="00714A74"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t>Cambridge, MA 02139</w:t>
                      </w:r>
                    </w:p>
                    <w:p w14:paraId="602668AA" w14:textId="77777777" w:rsidR="0029686B" w:rsidRPr="00714A74" w:rsidRDefault="0029686B" w:rsidP="009065B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cs="CSAIL Ebony Lt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</w:p>
                    <w:p w14:paraId="3C8A18D3" w14:textId="77777777" w:rsidR="0029686B" w:rsidRPr="00714A74" w:rsidRDefault="0029686B" w:rsidP="009065B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cs="CSAIL Ebony Lt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714A74">
                        <w:rPr>
                          <w:rFonts w:cs="CSAIL Ebony Lt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Light refreshments will </w:t>
                      </w:r>
                      <w:r>
                        <w:rPr>
                          <w:rFonts w:cs="CSAIL Ebony Lt"/>
                          <w:i/>
                          <w:iCs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714A74">
                        <w:rPr>
                          <w:rFonts w:cs="CSAIL Ebony Lt"/>
                          <w:i/>
                          <w:iCs/>
                          <w:color w:val="000000"/>
                          <w:sz w:val="24"/>
                          <w:szCs w:val="24"/>
                        </w:rPr>
                        <w:t>be served in the R&amp;D Pub following the talk.</w:t>
                      </w:r>
                    </w:p>
                    <w:p w14:paraId="18E7330B" w14:textId="77777777" w:rsidR="0029686B" w:rsidRPr="00714A74" w:rsidRDefault="0029686B" w:rsidP="009065B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</w:pPr>
                    </w:p>
                    <w:p w14:paraId="789DDF0C" w14:textId="29CE7173" w:rsidR="0029686B" w:rsidRPr="00714A74" w:rsidRDefault="0029686B" w:rsidP="009065B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</w:pPr>
                      <w:r w:rsidRPr="00714A74"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t xml:space="preserve">For questions, please contact </w:t>
                      </w:r>
                      <w:r w:rsidR="00CB3144"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t>Nicole Hoffman</w:t>
                      </w:r>
                      <w:r w:rsidRPr="00714A74"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t xml:space="preserve"> at: </w:t>
                      </w:r>
                    </w:p>
                    <w:p w14:paraId="5B82B616" w14:textId="4F9E69DC" w:rsidR="0029686B" w:rsidRPr="00E40091" w:rsidRDefault="00CB3144" w:rsidP="009065B5">
                      <w:pPr>
                        <w:spacing w:line="264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t>nicolem</w:t>
                      </w:r>
                      <w:r w:rsidR="0029686B" w:rsidRPr="00714A74"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t>@csail.mit.edu</w:t>
                      </w:r>
                    </w:p>
                  </w:txbxContent>
                </v:textbox>
              </v:shape>
            </w:pict>
          </mc:Fallback>
        </mc:AlternateContent>
      </w:r>
      <w:r w:rsidR="0029686B" w:rsidRPr="0029686B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E88FE68" wp14:editId="17DA8E3A">
                <wp:simplePos x="0" y="0"/>
                <wp:positionH relativeFrom="column">
                  <wp:posOffset>9525</wp:posOffset>
                </wp:positionH>
                <wp:positionV relativeFrom="paragraph">
                  <wp:posOffset>2806065</wp:posOffset>
                </wp:positionV>
                <wp:extent cx="4483100" cy="4566285"/>
                <wp:effectExtent l="0" t="0" r="0" b="571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456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3187E" w14:textId="77777777" w:rsidR="0029686B" w:rsidRPr="00E40091" w:rsidRDefault="0029686B" w:rsidP="0029686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40091"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Ms. Gilbert will provide an overview of different types of intellectual property before discussing the factors that go into determining whether, when, and how patent applications can help further a company’s business objectives. She will also discuss strategies for navigating changing legal requirements for software patents and business challenges specific to entrepreneurs.</w:t>
                            </w:r>
                          </w:p>
                          <w:p w14:paraId="368F7A6F" w14:textId="77777777" w:rsidR="0029686B" w:rsidRPr="00E40091" w:rsidRDefault="0029686B" w:rsidP="0029686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958B417" w14:textId="77777777" w:rsidR="0029686B" w:rsidRPr="00E40091" w:rsidRDefault="0029686B" w:rsidP="0029686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40091"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t>Ms. Gilbert’s practice focuses on the strategic development of patent portfolios for a range of computer technology companies in all stages of the invention life cycle: start-ups, emerging companies, and established public companies. She has developed deep experience across a wide range of technology disciplines, including virtualization, cryptography, network security, artificial intelligence, natural language processing, cloud computing, and communications infrastructure.</w:t>
                            </w:r>
                          </w:p>
                          <w:p w14:paraId="1B019FF0" w14:textId="77777777" w:rsidR="0029686B" w:rsidRPr="00E40091" w:rsidRDefault="0029686B" w:rsidP="0029686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8617BE7" w14:textId="77777777" w:rsidR="0029686B" w:rsidRPr="00E40091" w:rsidRDefault="0029686B" w:rsidP="0029686B">
                            <w:pPr>
                              <w:spacing w:line="264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40091"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Please RSVP for this no-cost event: </w:t>
                            </w:r>
                            <w:r w:rsidRPr="00E40091">
                              <w:rPr>
                                <w:rFonts w:ascii="CSAIL Ebony" w:hAnsi="CSAIL Ebony" w:cs="CSAIL Ebony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E40091"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t>bit.ly/CSAILStartUpSeminar2017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FE68" id="_x0000_s1032" type="#_x0000_t202" style="position:absolute;margin-left:.75pt;margin-top:220.95pt;width:353pt;height:359.5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" filled="f" stroked="f">
                <v:textbox inset="0,0,,0">
                  <w:txbxContent>
                    <w:p w14:paraId="6BC3187E" w14:textId="77777777" w:rsidR="0029686B" w:rsidRPr="00E40091" w:rsidRDefault="0029686B" w:rsidP="0029686B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40091"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z w:val="24"/>
                          <w:szCs w:val="24"/>
                        </w:rPr>
                        <w:t>Ms. Gilbert will provide an overview of different types of intellectual property before discussing the factors that go into determining whether, when, and how patent applications can help further a company’s business objectives. She will also discuss strategies for navigating changing legal requirements for software patents and business challenges specific to entrepreneurs.</w:t>
                      </w:r>
                    </w:p>
                    <w:p w14:paraId="368F7A6F" w14:textId="77777777" w:rsidR="0029686B" w:rsidRPr="00E40091" w:rsidRDefault="0029686B" w:rsidP="0029686B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14:paraId="3958B417" w14:textId="77777777" w:rsidR="0029686B" w:rsidRPr="00E40091" w:rsidRDefault="0029686B" w:rsidP="0029686B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</w:pPr>
                      <w:r w:rsidRPr="00E40091"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t>Ms. Gilbert’s practice focuses on the strategic development of patent portfolios for a range of computer technology companies in all stages of the invention life cycle: start-ups, emerging companies, and established public companies. She has developed deep experience across a wide range of technology disciplines, including virtualization, cryptography, network security, artificial intelligence, natural language processing, cloud computing, and communications infrastructure.</w:t>
                      </w:r>
                    </w:p>
                    <w:p w14:paraId="1B019FF0" w14:textId="77777777" w:rsidR="0029686B" w:rsidRPr="00E40091" w:rsidRDefault="0029686B" w:rsidP="0029686B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14:paraId="28617BE7" w14:textId="77777777" w:rsidR="0029686B" w:rsidRPr="00E40091" w:rsidRDefault="0029686B" w:rsidP="0029686B">
                      <w:pPr>
                        <w:spacing w:line="264" w:lineRule="auto"/>
                        <w:rPr>
                          <w:sz w:val="24"/>
                          <w:szCs w:val="24"/>
                        </w:rPr>
                      </w:pPr>
                      <w:r w:rsidRPr="00E40091"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Please RSVP for this no-cost event: </w:t>
                      </w:r>
                      <w:r w:rsidRPr="00E40091">
                        <w:rPr>
                          <w:rFonts w:ascii="CSAIL Ebony" w:hAnsi="CSAIL Ebony" w:cs="CSAIL Ebony"/>
                          <w:b/>
                          <w:bCs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E40091"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t>bit.ly/CSAILStartUpSeminar2017</w:t>
                      </w:r>
                    </w:p>
                  </w:txbxContent>
                </v:textbox>
              </v:shape>
            </w:pict>
          </mc:Fallback>
        </mc:AlternateContent>
      </w:r>
      <w:r w:rsidR="0029686B" w:rsidRPr="0029686B">
        <w:rPr>
          <w:noProof/>
        </w:rPr>
        <mc:AlternateContent>
          <mc:Choice Requires="wps">
            <w:drawing>
              <wp:anchor distT="45720" distB="45720" distL="0" distR="0" simplePos="0" relativeHeight="251711488" behindDoc="0" locked="0" layoutInCell="1" allowOverlap="1" wp14:anchorId="1FD7E784" wp14:editId="240D2A1D">
                <wp:simplePos x="0" y="0"/>
                <wp:positionH relativeFrom="column">
                  <wp:posOffset>1160893</wp:posOffset>
                </wp:positionH>
                <wp:positionV relativeFrom="paragraph">
                  <wp:posOffset>1552085</wp:posOffset>
                </wp:positionV>
                <wp:extent cx="3326765" cy="8959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765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7B36D" w14:textId="77777777" w:rsidR="0029686B" w:rsidRPr="00793517" w:rsidRDefault="0029686B" w:rsidP="0029686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93517"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t xml:space="preserve">Presented by Cynthia M. Gilbert </w:t>
                            </w:r>
                            <w:r w:rsidRPr="00793517">
                              <w:rPr>
                                <w:rFonts w:cs="CSAIL Ebony Lt"/>
                                <w:color w:val="000000"/>
                                <w:sz w:val="24"/>
                                <w:szCs w:val="24"/>
                              </w:rPr>
                              <w:br/>
                              <w:t>Esq. Founding Partner, Blueshift IP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7E784" id="_x0000_s1033" type="#_x0000_t202" style="position:absolute;margin-left:91.4pt;margin-top:122.2pt;width:261.95pt;height:70.55pt;z-index:251711488;visibility:visible;mso-wrap-style:square;mso-width-percent:0;mso-height-percent:0;mso-wrap-distance-left:0;mso-wrap-distance-top:3.6pt;mso-wrap-distance-right:0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" filled="f" stroked="f">
                <v:textbox inset="0">
                  <w:txbxContent>
                    <w:p w14:paraId="6FD7B36D" w14:textId="77777777" w:rsidR="0029686B" w:rsidRPr="00793517" w:rsidRDefault="0029686B" w:rsidP="0029686B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</w:pPr>
                      <w:r w:rsidRPr="00793517"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t xml:space="preserve">Presented by Cynthia M. Gilbert </w:t>
                      </w:r>
                      <w:r w:rsidRPr="00793517">
                        <w:rPr>
                          <w:rFonts w:cs="CSAIL Ebony Lt"/>
                          <w:color w:val="000000"/>
                          <w:sz w:val="24"/>
                          <w:szCs w:val="24"/>
                        </w:rPr>
                        <w:br/>
                        <w:t>Esq. Founding Partner, Blueshift IP</w:t>
                      </w:r>
                    </w:p>
                  </w:txbxContent>
                </v:textbox>
              </v:shape>
            </w:pict>
          </mc:Fallback>
        </mc:AlternateContent>
      </w:r>
      <w:r w:rsidR="0029686B" w:rsidRPr="0029686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BF9820" wp14:editId="19B8D551">
                <wp:simplePos x="0" y="0"/>
                <wp:positionH relativeFrom="column">
                  <wp:posOffset>6407</wp:posOffset>
                </wp:positionH>
                <wp:positionV relativeFrom="paragraph">
                  <wp:posOffset>1541998</wp:posOffset>
                </wp:positionV>
                <wp:extent cx="896620" cy="896620"/>
                <wp:effectExtent l="0" t="0" r="0" b="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896620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2E9FEE" id="Elipse 18" o:spid="_x0000_s1026" style="position:absolute;margin-left:.5pt;margin-top:121.4pt;width:70.6pt;height:70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Ug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DYAAAAAFJnaHRsb25nAAAA2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M4QklNBAwAAAAA&#10;EqQAAAABAAAAoAAAAKAAAAHgAAEsAAAAEogAGAAB/9j/7QAMQWRvYmVfQ00AAf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" stroked="f" strokeweight="1pt">
                <v:fill r:id="rId8" o:title="" recolor="t" rotate="t" type="frame"/>
                <v:stroke joinstyle="miter"/>
              </v:oval>
            </w:pict>
          </mc:Fallback>
        </mc:AlternateContent>
      </w:r>
    </w:p>
    <w:sectPr w:rsidR="000A6B89" w:rsidRPr="00CC73B5" w:rsidSect="00475663">
      <w:headerReference w:type="first" r:id="rId12"/>
      <w:footerReference w:type="first" r:id="rId13"/>
      <w:type w:val="continuous"/>
      <w:pgSz w:w="12240" w:h="15840" w:code="1"/>
      <w:pgMar w:top="720" w:right="720" w:bottom="720" w:left="720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963212" w14:textId="77777777" w:rsidR="005170AC" w:rsidRDefault="005170AC" w:rsidP="00491309">
      <w:pPr>
        <w:spacing w:after="0"/>
      </w:pPr>
      <w:r>
        <w:separator/>
      </w:r>
    </w:p>
  </w:endnote>
  <w:endnote w:type="continuationSeparator" w:id="0">
    <w:p w14:paraId="2257ADCA" w14:textId="77777777" w:rsidR="005170AC" w:rsidRDefault="005170AC" w:rsidP="0049130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SAIL Ebony Lt">
    <w:panose1 w:val="00000400000000000000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SAIL Ebony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3B033" w14:textId="47E01B8F" w:rsidR="00375CD2" w:rsidRDefault="00375CD2">
    <w:pPr>
      <w:pStyle w:val="Footer"/>
    </w:pPr>
    <w:r>
      <w:rPr>
        <w:noProof/>
        <w:lang w:eastAsia="es-AR"/>
      </w:rPr>
      <w:drawing>
        <wp:anchor distT="0" distB="0" distL="114300" distR="114300" simplePos="0" relativeHeight="251665408" behindDoc="1" locked="0" layoutInCell="1" allowOverlap="1" wp14:anchorId="35BE7C0C" wp14:editId="6139CDCA">
          <wp:simplePos x="0" y="0"/>
          <wp:positionH relativeFrom="column">
            <wp:posOffset>6205946</wp:posOffset>
          </wp:positionH>
          <wp:positionV relativeFrom="paragraph">
            <wp:posOffset>-405130</wp:posOffset>
          </wp:positionV>
          <wp:extent cx="673100" cy="34861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-M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348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251656192" behindDoc="1" locked="0" layoutInCell="1" allowOverlap="1" wp14:anchorId="7F467BF0" wp14:editId="035F685F">
          <wp:simplePos x="0" y="0"/>
          <wp:positionH relativeFrom="column">
            <wp:posOffset>6350</wp:posOffset>
          </wp:positionH>
          <wp:positionV relativeFrom="paragraph">
            <wp:posOffset>-590470</wp:posOffset>
          </wp:positionV>
          <wp:extent cx="2390400" cy="71280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SAIL-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4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2737A" w14:textId="3AA1319C" w:rsidR="004330A1" w:rsidRDefault="00AD6ED2">
    <w:pPr>
      <w:pStyle w:val="Footer"/>
    </w:pPr>
    <w:r w:rsidRPr="00A2690F">
      <w:rPr>
        <w:noProof/>
      </w:rPr>
      <w:drawing>
        <wp:anchor distT="0" distB="0" distL="114300" distR="114300" simplePos="0" relativeHeight="251668480" behindDoc="1" locked="0" layoutInCell="1" allowOverlap="1" wp14:anchorId="0ABDB5F6" wp14:editId="54C36F41">
          <wp:simplePos x="0" y="0"/>
          <wp:positionH relativeFrom="column">
            <wp:posOffset>6209030</wp:posOffset>
          </wp:positionH>
          <wp:positionV relativeFrom="paragraph">
            <wp:posOffset>-397510</wp:posOffset>
          </wp:positionV>
          <wp:extent cx="673100" cy="348615"/>
          <wp:effectExtent l="0" t="0" r="0" b="0"/>
          <wp:wrapNone/>
          <wp:docPr id="226" name="Imagen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-M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348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690F" w:rsidRPr="00A2690F">
      <w:rPr>
        <w:noProof/>
      </w:rPr>
      <w:drawing>
        <wp:anchor distT="0" distB="0" distL="114300" distR="114300" simplePos="0" relativeHeight="251667456" behindDoc="1" locked="0" layoutInCell="1" allowOverlap="1" wp14:anchorId="277B9288" wp14:editId="24AC83A1">
          <wp:simplePos x="0" y="0"/>
          <wp:positionH relativeFrom="column">
            <wp:posOffset>9525</wp:posOffset>
          </wp:positionH>
          <wp:positionV relativeFrom="paragraph">
            <wp:posOffset>-582930</wp:posOffset>
          </wp:positionV>
          <wp:extent cx="2390140" cy="712470"/>
          <wp:effectExtent l="0" t="0" r="0" b="0"/>
          <wp:wrapNone/>
          <wp:docPr id="225" name="Imagen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SAIL-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140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B3D5A8" w14:textId="77777777" w:rsidR="005170AC" w:rsidRDefault="005170AC" w:rsidP="00491309">
      <w:pPr>
        <w:spacing w:after="0"/>
      </w:pPr>
      <w:r>
        <w:separator/>
      </w:r>
    </w:p>
  </w:footnote>
  <w:footnote w:type="continuationSeparator" w:id="0">
    <w:p w14:paraId="509D58F1" w14:textId="77777777" w:rsidR="005170AC" w:rsidRDefault="005170AC" w:rsidP="0049130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CBC49" w14:textId="77777777" w:rsidR="00CE2DD2" w:rsidRDefault="00CE2DD2">
    <w:pPr>
      <w:pStyle w:val="Header"/>
    </w:pPr>
    <w:r>
      <w:rPr>
        <w:noProof/>
        <w:lang w:eastAsia="es-AR"/>
      </w:rPr>
      <w:drawing>
        <wp:anchor distT="0" distB="0" distL="114300" distR="114300" simplePos="0" relativeHeight="251660288" behindDoc="1" locked="0" layoutInCell="1" allowOverlap="1" wp14:anchorId="375AD8B1" wp14:editId="3337D080">
          <wp:simplePos x="0" y="0"/>
          <wp:positionH relativeFrom="column">
            <wp:posOffset>3743325</wp:posOffset>
          </wp:positionH>
          <wp:positionV relativeFrom="paragraph">
            <wp:posOffset>21590</wp:posOffset>
          </wp:positionV>
          <wp:extent cx="1976400" cy="590400"/>
          <wp:effectExtent l="0" t="0" r="5080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SAIL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64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CFFC6" w14:textId="7669679F" w:rsidR="0041628E" w:rsidRDefault="0041628E" w:rsidP="0041628E">
    <w:pPr>
      <w:pStyle w:val="Header"/>
      <w:tabs>
        <w:tab w:val="left" w:pos="1418"/>
      </w:tabs>
      <w:ind w:left="-709"/>
    </w:pPr>
    <w:r>
      <w:rPr>
        <w:noProof/>
      </w:rPr>
      <w:drawing>
        <wp:inline distT="0" distB="0" distL="0" distR="0" wp14:anchorId="61ED1C60" wp14:editId="2C7CED75">
          <wp:extent cx="7802154" cy="1012835"/>
          <wp:effectExtent l="0" t="0" r="889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" name="header1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0674" cy="1060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tab w:relativeTo="margin" w:alignment="lef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EF23C" w14:textId="79D2A1F0" w:rsidR="0041628E" w:rsidRDefault="000E7D66" w:rsidP="0041628E">
    <w:pPr>
      <w:pStyle w:val="Header"/>
      <w:tabs>
        <w:tab w:val="left" w:pos="1418"/>
      </w:tabs>
      <w:ind w:left="-709"/>
    </w:pPr>
    <w:r>
      <w:rPr>
        <w:noProof/>
      </w:rPr>
      <w:drawing>
        <wp:inline distT="0" distB="0" distL="0" distR="0" wp14:anchorId="631C8EBF" wp14:editId="57B44BA8">
          <wp:extent cx="8194040" cy="1112778"/>
          <wp:effectExtent l="0" t="0" r="0" b="0"/>
          <wp:docPr id="224" name="Imagen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header2-cro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67"/>
                  <a:stretch/>
                </pic:blipFill>
                <pic:spPr bwMode="auto">
                  <a:xfrm>
                    <a:off x="0" y="0"/>
                    <a:ext cx="8301223" cy="11273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1628E">
      <w:rPr>
        <w:noProof/>
      </w:rPr>
      <w:ptab w:relativeTo="margin" w:alignment="left" w:leader="none"/>
    </w:r>
    <w:r w:rsidR="0041628E">
      <w:rPr>
        <w:noProof/>
      </w:rPr>
      <w:ptab w:relativeTo="margin" w:alignment="left" w:leader="none"/>
    </w:r>
    <w:r w:rsidR="0041628E">
      <w:rPr>
        <w:noProof/>
      </w:rPr>
      <w:ptab w:relativeTo="margin" w:alignment="lef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68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0D3"/>
    <w:rsid w:val="00004E6F"/>
    <w:rsid w:val="0002023E"/>
    <w:rsid w:val="00054727"/>
    <w:rsid w:val="00056BFA"/>
    <w:rsid w:val="00057C14"/>
    <w:rsid w:val="000772E6"/>
    <w:rsid w:val="000916BC"/>
    <w:rsid w:val="000A6B89"/>
    <w:rsid w:val="000E7D66"/>
    <w:rsid w:val="00105194"/>
    <w:rsid w:val="00135B79"/>
    <w:rsid w:val="00147BA1"/>
    <w:rsid w:val="00170C49"/>
    <w:rsid w:val="00176E3D"/>
    <w:rsid w:val="00197158"/>
    <w:rsid w:val="001B30BD"/>
    <w:rsid w:val="001B592D"/>
    <w:rsid w:val="001D7D08"/>
    <w:rsid w:val="001E16DC"/>
    <w:rsid w:val="001E4708"/>
    <w:rsid w:val="0022203E"/>
    <w:rsid w:val="00227900"/>
    <w:rsid w:val="0023595C"/>
    <w:rsid w:val="00242BF3"/>
    <w:rsid w:val="00245BAC"/>
    <w:rsid w:val="00294894"/>
    <w:rsid w:val="0029686B"/>
    <w:rsid w:val="002B15B6"/>
    <w:rsid w:val="002B6B85"/>
    <w:rsid w:val="002C18F0"/>
    <w:rsid w:val="002C586E"/>
    <w:rsid w:val="002E6260"/>
    <w:rsid w:val="002F736B"/>
    <w:rsid w:val="002F741A"/>
    <w:rsid w:val="003163D8"/>
    <w:rsid w:val="00335F3E"/>
    <w:rsid w:val="00340BF8"/>
    <w:rsid w:val="0035095E"/>
    <w:rsid w:val="0036399A"/>
    <w:rsid w:val="00375CD2"/>
    <w:rsid w:val="0037684C"/>
    <w:rsid w:val="003A14B7"/>
    <w:rsid w:val="003A1E3D"/>
    <w:rsid w:val="003C724D"/>
    <w:rsid w:val="003D44B2"/>
    <w:rsid w:val="003D5470"/>
    <w:rsid w:val="003F2830"/>
    <w:rsid w:val="0041628E"/>
    <w:rsid w:val="004177FA"/>
    <w:rsid w:val="004330A1"/>
    <w:rsid w:val="00447EE4"/>
    <w:rsid w:val="00475663"/>
    <w:rsid w:val="004772ED"/>
    <w:rsid w:val="00491309"/>
    <w:rsid w:val="00493EA6"/>
    <w:rsid w:val="00496058"/>
    <w:rsid w:val="00496FF4"/>
    <w:rsid w:val="004D7945"/>
    <w:rsid w:val="004E66AA"/>
    <w:rsid w:val="004E772A"/>
    <w:rsid w:val="004F4A42"/>
    <w:rsid w:val="005170AC"/>
    <w:rsid w:val="0054292F"/>
    <w:rsid w:val="00562EA6"/>
    <w:rsid w:val="00567832"/>
    <w:rsid w:val="00594B77"/>
    <w:rsid w:val="00597A86"/>
    <w:rsid w:val="005A0EAF"/>
    <w:rsid w:val="005C524E"/>
    <w:rsid w:val="00605438"/>
    <w:rsid w:val="00615086"/>
    <w:rsid w:val="006228D6"/>
    <w:rsid w:val="006244F1"/>
    <w:rsid w:val="006316C4"/>
    <w:rsid w:val="00636407"/>
    <w:rsid w:val="00650A3C"/>
    <w:rsid w:val="00666380"/>
    <w:rsid w:val="00677BDE"/>
    <w:rsid w:val="00690665"/>
    <w:rsid w:val="006B0EE1"/>
    <w:rsid w:val="00714A74"/>
    <w:rsid w:val="007350C3"/>
    <w:rsid w:val="00745BBC"/>
    <w:rsid w:val="00761E2D"/>
    <w:rsid w:val="00763A41"/>
    <w:rsid w:val="00786693"/>
    <w:rsid w:val="00793517"/>
    <w:rsid w:val="007A3EC0"/>
    <w:rsid w:val="007D3493"/>
    <w:rsid w:val="007D48C4"/>
    <w:rsid w:val="007D661B"/>
    <w:rsid w:val="007F6624"/>
    <w:rsid w:val="00801BA8"/>
    <w:rsid w:val="00822F5A"/>
    <w:rsid w:val="0082721C"/>
    <w:rsid w:val="00837270"/>
    <w:rsid w:val="00844DA8"/>
    <w:rsid w:val="00887085"/>
    <w:rsid w:val="008946FC"/>
    <w:rsid w:val="008A5520"/>
    <w:rsid w:val="008B0CCF"/>
    <w:rsid w:val="008D3048"/>
    <w:rsid w:val="009065B5"/>
    <w:rsid w:val="00917112"/>
    <w:rsid w:val="00925668"/>
    <w:rsid w:val="009A1D8A"/>
    <w:rsid w:val="009C2459"/>
    <w:rsid w:val="009D110F"/>
    <w:rsid w:val="009D13A8"/>
    <w:rsid w:val="009D449D"/>
    <w:rsid w:val="00A04D09"/>
    <w:rsid w:val="00A200CE"/>
    <w:rsid w:val="00A2690F"/>
    <w:rsid w:val="00A310F2"/>
    <w:rsid w:val="00A314BB"/>
    <w:rsid w:val="00A40FAE"/>
    <w:rsid w:val="00A440D3"/>
    <w:rsid w:val="00A71C00"/>
    <w:rsid w:val="00A84068"/>
    <w:rsid w:val="00A86805"/>
    <w:rsid w:val="00A96736"/>
    <w:rsid w:val="00AA7ABA"/>
    <w:rsid w:val="00AC77FD"/>
    <w:rsid w:val="00AD151A"/>
    <w:rsid w:val="00AD6ED2"/>
    <w:rsid w:val="00AF0EB8"/>
    <w:rsid w:val="00B07526"/>
    <w:rsid w:val="00B17FE7"/>
    <w:rsid w:val="00B26570"/>
    <w:rsid w:val="00B31470"/>
    <w:rsid w:val="00B40ED4"/>
    <w:rsid w:val="00B5493D"/>
    <w:rsid w:val="00B8503F"/>
    <w:rsid w:val="00B8765C"/>
    <w:rsid w:val="00BB5765"/>
    <w:rsid w:val="00BB6997"/>
    <w:rsid w:val="00BE415C"/>
    <w:rsid w:val="00C03342"/>
    <w:rsid w:val="00C51E47"/>
    <w:rsid w:val="00C72111"/>
    <w:rsid w:val="00CA7E00"/>
    <w:rsid w:val="00CB3144"/>
    <w:rsid w:val="00CB5D56"/>
    <w:rsid w:val="00CC73B5"/>
    <w:rsid w:val="00CE0EA7"/>
    <w:rsid w:val="00CE2DD2"/>
    <w:rsid w:val="00D02884"/>
    <w:rsid w:val="00D03147"/>
    <w:rsid w:val="00D132BD"/>
    <w:rsid w:val="00D22676"/>
    <w:rsid w:val="00D22BEA"/>
    <w:rsid w:val="00D2770B"/>
    <w:rsid w:val="00D917C9"/>
    <w:rsid w:val="00D96720"/>
    <w:rsid w:val="00DA0BF1"/>
    <w:rsid w:val="00E156A8"/>
    <w:rsid w:val="00E40091"/>
    <w:rsid w:val="00E65478"/>
    <w:rsid w:val="00E80C20"/>
    <w:rsid w:val="00E80F0E"/>
    <w:rsid w:val="00E96071"/>
    <w:rsid w:val="00EA5DDE"/>
    <w:rsid w:val="00EB6A97"/>
    <w:rsid w:val="00EC6391"/>
    <w:rsid w:val="00EE2F4B"/>
    <w:rsid w:val="00EE4F87"/>
    <w:rsid w:val="00EF06E1"/>
    <w:rsid w:val="00F01D31"/>
    <w:rsid w:val="00F04B80"/>
    <w:rsid w:val="00F175B5"/>
    <w:rsid w:val="00F3443F"/>
    <w:rsid w:val="00F43BC1"/>
    <w:rsid w:val="00FB525D"/>
    <w:rsid w:val="00FB5BD2"/>
    <w:rsid w:val="00FD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3714FE"/>
  <w15:chartTrackingRefBased/>
  <w15:docId w15:val="{D33A53F5-6B45-40C1-9BE6-92F9FA77D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SAIL Ebony Lt" w:eastAsiaTheme="minorHAnsi" w:hAnsi="CSAIL Ebony Lt" w:cstheme="minorBidi"/>
        <w:sz w:val="22"/>
        <w:szCs w:val="22"/>
        <w:lang w:val="es-AR" w:eastAsia="en-US" w:bidi="ar-SA"/>
      </w:rPr>
    </w:rPrDefault>
    <w:pPrDefault>
      <w:pPr>
        <w:spacing w:after="3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309"/>
    <w:pPr>
      <w:tabs>
        <w:tab w:val="center" w:pos="4419"/>
        <w:tab w:val="right" w:pos="8838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91309"/>
  </w:style>
  <w:style w:type="paragraph" w:styleId="Footer">
    <w:name w:val="footer"/>
    <w:basedOn w:val="Normal"/>
    <w:link w:val="FooterChar"/>
    <w:uiPriority w:val="99"/>
    <w:unhideWhenUsed/>
    <w:rsid w:val="00491309"/>
    <w:pPr>
      <w:tabs>
        <w:tab w:val="center" w:pos="4419"/>
        <w:tab w:val="right" w:pos="8838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91309"/>
  </w:style>
  <w:style w:type="paragraph" w:customStyle="1" w:styleId="BasicParagraph">
    <w:name w:val="[Basic Paragraph]"/>
    <w:basedOn w:val="Normal"/>
    <w:uiPriority w:val="99"/>
    <w:rsid w:val="00677BD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197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5C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C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elo\Desktop\TRABAJOS\Cesar%20Sesio\2019%2001%2024%20PPT%20MIT\WORD-template%20v2\MIT%20CSAIL%20Letterhead_Word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MIT CSAIL Letterhead_Word</Template>
  <TotalTime>10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</dc:creator>
  <cp:keywords/>
  <dc:description/>
  <cp:lastModifiedBy>Nicole M Cooper Hoffman</cp:lastModifiedBy>
  <cp:revision>11</cp:revision>
  <cp:lastPrinted>2019-04-12T15:26:00Z</cp:lastPrinted>
  <dcterms:created xsi:type="dcterms:W3CDTF">2019-04-12T15:14:00Z</dcterms:created>
  <dcterms:modified xsi:type="dcterms:W3CDTF">2022-02-17T18:02:00Z</dcterms:modified>
</cp:coreProperties>
</file>